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278" w:rsidRDefault="002F427C" w:rsidP="005D280F">
      <w:pPr>
        <w:tabs>
          <w:tab w:val="left" w:pos="709"/>
        </w:tabs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52C0C0A6" wp14:editId="47AB866F">
            <wp:simplePos x="0" y="0"/>
            <wp:positionH relativeFrom="column">
              <wp:posOffset>5205164</wp:posOffset>
            </wp:positionH>
            <wp:positionV relativeFrom="paragraph">
              <wp:posOffset>-364934</wp:posOffset>
            </wp:positionV>
            <wp:extent cx="1974850" cy="931545"/>
            <wp:effectExtent l="0" t="0" r="0" b="0"/>
            <wp:wrapNone/>
            <wp:docPr id="3" name="Picture 1" descr="M:\Acasa_Diana\Organizare DI\Sigle\RO\_LOGO\LOGO - FULL VERSION\RGB\JPG\Logo-RO-FULL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M:\Acasa_Diana\Organizare DI\Sigle\RO\_LOGO\LOGO - FULL VERSION\RGB\JPG\Logo-RO-FULL-RGB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D6D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253DF9C" wp14:editId="36B6216A">
                <wp:simplePos x="0" y="0"/>
                <wp:positionH relativeFrom="column">
                  <wp:posOffset>-498068</wp:posOffset>
                </wp:positionH>
                <wp:positionV relativeFrom="paragraph">
                  <wp:posOffset>-607947</wp:posOffset>
                </wp:positionV>
                <wp:extent cx="8597735" cy="1274471"/>
                <wp:effectExtent l="0" t="0" r="0" b="190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7735" cy="1274471"/>
                          <a:chOff x="0" y="103067"/>
                          <a:chExt cx="8597735" cy="1274471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Antet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5631"/>
                            <a:ext cx="8597735" cy="1151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258659" y="103067"/>
                            <a:ext cx="7217723" cy="1209494"/>
                            <a:chOff x="-85725" y="103067"/>
                            <a:chExt cx="7217723" cy="1209494"/>
                          </a:xfrm>
                        </wpg:grpSpPr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2623" y="103067"/>
                              <a:ext cx="2619375" cy="241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6BC4" w:rsidRDefault="00FE6BC4" w:rsidP="006B4A43">
                                <w:pPr>
                                  <w:pStyle w:val="Header"/>
                                  <w:tabs>
                                    <w:tab w:val="clear" w:pos="4320"/>
                                    <w:tab w:val="clear" w:pos="8640"/>
                                  </w:tabs>
                                  <w:ind w:firstLine="0"/>
                                  <w:jc w:val="right"/>
                                </w:pPr>
                                <w:proofErr w:type="spellStart"/>
                                <w:proofErr w:type="gramStart"/>
                                <w:r w:rsidRPr="00DC1C95">
                                  <w:rPr>
                                    <w:rFonts w:ascii="Georgia" w:hAnsi="Georgia"/>
                                    <w:i/>
                                    <w:sz w:val="22"/>
                                    <w:szCs w:val="22"/>
                                  </w:rPr>
                                  <w:t>pentru</w:t>
                                </w:r>
                                <w:proofErr w:type="spellEnd"/>
                                <w:proofErr w:type="gramEnd"/>
                                <w:r w:rsidRPr="00DC1C95">
                                  <w:rPr>
                                    <w:rFonts w:ascii="Georgia" w:hAnsi="Georgia"/>
                                    <w:i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DC1C95">
                                  <w:rPr>
                                    <w:rFonts w:ascii="Georgia" w:hAnsi="Georgia"/>
                                    <w:i/>
                                    <w:sz w:val="22"/>
                                    <w:szCs w:val="22"/>
                                  </w:rPr>
                                  <w:t>cetăţean</w:t>
                                </w:r>
                                <w:proofErr w:type="spellEnd"/>
                                <w:r w:rsidRPr="00DC1C95">
                                  <w:rPr>
                                    <w:rFonts w:ascii="Georgia" w:hAnsi="Georgia"/>
                                    <w:i/>
                                    <w:sz w:val="22"/>
                                    <w:szCs w:val="22"/>
                                  </w:rPr>
                                  <w:t xml:space="preserve">, </w:t>
                                </w:r>
                                <w:proofErr w:type="spellStart"/>
                                <w:r w:rsidRPr="00DC1C95">
                                  <w:rPr>
                                    <w:rFonts w:ascii="Georgia" w:hAnsi="Georgia"/>
                                    <w:i/>
                                    <w:sz w:val="22"/>
                                    <w:szCs w:val="22"/>
                                  </w:rPr>
                                  <w:t>pentru</w:t>
                                </w:r>
                                <w:proofErr w:type="spellEnd"/>
                                <w:r w:rsidRPr="00DC1C95">
                                  <w:rPr>
                                    <w:rFonts w:ascii="Georgia" w:hAnsi="Georgia"/>
                                    <w:i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DC1C95">
                                  <w:rPr>
                                    <w:rFonts w:ascii="Georgia" w:hAnsi="Georgia"/>
                                    <w:i/>
                                    <w:sz w:val="22"/>
                                    <w:szCs w:val="22"/>
                                  </w:rPr>
                                  <w:t>bunăstare</w:t>
                                </w:r>
                                <w:proofErr w:type="spellEnd"/>
                              </w:p>
                              <w:p w:rsidR="00FE6BC4" w:rsidRDefault="00FE6BC4" w:rsidP="006B4A4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-85725" y="224171"/>
                              <a:ext cx="2707005" cy="1088390"/>
                              <a:chOff x="1142" y="547"/>
                              <a:chExt cx="4263" cy="1714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1" descr="sigla s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2" y="547"/>
                                <a:ext cx="4263" cy="155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" name="Rectangl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3" y="1789"/>
                                <a:ext cx="2781" cy="4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6BC4" w:rsidRPr="00484CA5" w:rsidRDefault="00FE6BC4" w:rsidP="006B4A43">
                                  <w:r w:rsidRPr="00484CA5">
                                    <w:t>www.primariasector1.ro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391" y="344384"/>
                              <a:ext cx="2443480" cy="30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6BC4" w:rsidRPr="0090683E" w:rsidRDefault="00FE6BC4" w:rsidP="006B4A43">
                                <w:pPr>
                                  <w:jc w:val="right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90683E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DIRECȚIA INVESTIȚII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462" y="632733"/>
                              <a:ext cx="3450590" cy="564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6BC4" w:rsidRDefault="00FE6BC4" w:rsidP="001F3E4E">
                                <w:pPr>
                                  <w:spacing w:after="0" w:line="240" w:lineRule="auto"/>
                                  <w:jc w:val="right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90683E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Serviciul </w:t>
                                </w: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Reabilitare Termică</w:t>
                                </w:r>
                              </w:p>
                              <w:p w:rsidR="00FE6BC4" w:rsidRPr="0090683E" w:rsidRDefault="00FE6BC4" w:rsidP="001F3E4E">
                                <w:pPr>
                                  <w:spacing w:after="0" w:line="240" w:lineRule="auto"/>
                                  <w:jc w:val="right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și Energii Alternative</w:t>
                                </w:r>
                                <w:r w:rsidRPr="0090683E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-39.2pt;margin-top:-47.85pt;width:677pt;height:100.35pt;z-index:251699200;mso-height-relative:margin" coordorigin=",1030" coordsize="85977,12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ntet2" style="position:absolute;top:2256;width:85977;height:1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bnfXFAAAA2gAAAA8AAABkcnMvZG93bnJldi54bWxEj0FrAjEUhO8F/0N4Qi9SsxYsZWsUUQRR&#10;KtYWSm/PzXOzuHlZkrhu/70pCD0OM/MNM5l1thYt+VA5VjAaZiCIC6crLhV8fa6eXkGEiKyxdkwK&#10;finAbNp7mGCu3ZU/qD3EUiQIhxwVmBibXMpQGLIYhq4hTt7JeYsxSV9K7fGa4LaWz1n2Ii1WnBYM&#10;NrQwVJwPF6tgsTGbUzs/Z/ufnR98x8txuXzfKvXY7+ZvICJ18T98b6+1gjH8XUk3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m531xQAAANoAAAAPAAAAAAAAAAAAAAAA&#10;AJ8CAABkcnMvZG93bnJldi54bWxQSwUGAAAAAAQABAD3AAAAkQMAAAAA&#10;">
                  <v:imagedata r:id="rId12" o:title="Antet2"/>
                  <v:path arrowok="t"/>
                </v:shape>
                <v:group id="Group 14" o:spid="_x0000_s1028" style="position:absolute;left:2586;top:1030;width:72177;height:12095" coordorigin="-857,1030" coordsize="72177,12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9" type="#_x0000_t202" style="position:absolute;left:45126;top:1030;width:26193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FE6BC4" w:rsidRDefault="00FE6BC4" w:rsidP="006B4A43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ind w:firstLine="0"/>
                            <w:jc w:val="right"/>
                          </w:pPr>
                          <w:proofErr w:type="spellStart"/>
                          <w:proofErr w:type="gramStart"/>
                          <w:r w:rsidRPr="00DC1C95">
                            <w:rPr>
                              <w:rFonts w:ascii="Georgia" w:hAnsi="Georgia"/>
                              <w:i/>
                              <w:sz w:val="22"/>
                              <w:szCs w:val="22"/>
                            </w:rPr>
                            <w:t>pentru</w:t>
                          </w:r>
                          <w:proofErr w:type="spellEnd"/>
                          <w:proofErr w:type="gramEnd"/>
                          <w:r w:rsidRPr="00DC1C95">
                            <w:rPr>
                              <w:rFonts w:ascii="Georgia" w:hAnsi="Georgia"/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DC1C95">
                            <w:rPr>
                              <w:rFonts w:ascii="Georgia" w:hAnsi="Georgia"/>
                              <w:i/>
                              <w:sz w:val="22"/>
                              <w:szCs w:val="22"/>
                            </w:rPr>
                            <w:t>cetăţean</w:t>
                          </w:r>
                          <w:proofErr w:type="spellEnd"/>
                          <w:r w:rsidRPr="00DC1C95">
                            <w:rPr>
                              <w:rFonts w:ascii="Georgia" w:hAnsi="Georgia"/>
                              <w:i/>
                              <w:sz w:val="22"/>
                              <w:szCs w:val="22"/>
                            </w:rPr>
                            <w:t xml:space="preserve">, </w:t>
                          </w:r>
                          <w:proofErr w:type="spellStart"/>
                          <w:r w:rsidRPr="00DC1C95">
                            <w:rPr>
                              <w:rFonts w:ascii="Georgia" w:hAnsi="Georgia"/>
                              <w:i/>
                              <w:sz w:val="22"/>
                              <w:szCs w:val="22"/>
                            </w:rPr>
                            <w:t>pentru</w:t>
                          </w:r>
                          <w:proofErr w:type="spellEnd"/>
                          <w:r w:rsidRPr="00DC1C95">
                            <w:rPr>
                              <w:rFonts w:ascii="Georgia" w:hAnsi="Georgia"/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DC1C95">
                            <w:rPr>
                              <w:rFonts w:ascii="Georgia" w:hAnsi="Georgia"/>
                              <w:i/>
                              <w:sz w:val="22"/>
                              <w:szCs w:val="22"/>
                            </w:rPr>
                            <w:t>bunăstare</w:t>
                          </w:r>
                          <w:proofErr w:type="spellEnd"/>
                        </w:p>
                        <w:p w:rsidR="00FE6BC4" w:rsidRDefault="00FE6BC4" w:rsidP="006B4A43"/>
                      </w:txbxContent>
                    </v:textbox>
                  </v:shape>
                  <v:group id="Group 12" o:spid="_x0000_s1030" style="position:absolute;left:-857;top:2241;width:27069;height:10884" coordorigin="1142,547" coordsize="4263,1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Picture 1" o:spid="_x0000_s1031" type="#_x0000_t75" alt="sigla s1" style="position:absolute;left:1142;top:547;width:4263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YjyTDAAAA2gAAAA8AAABkcnMvZG93bnJldi54bWxEj0FrwkAUhO+F/oflFbw1G3sQG11FpIV6&#10;EKkR1Nsj+8wGs29Ddk3iv3eFQo/DzHzDzJeDrUVHra8cKxgnKQjiwumKSwWH/Pt9CsIHZI21Y1Jw&#10;Jw/LxevLHDPtev6lbh9KESHsM1RgQmgyKX1hyKJPXEMcvYtrLYYo21LqFvsIt7X8SNOJtFhxXDDY&#10;0NpQcd3frIITd8dt/5Vv8/pmdt3Jbib38qzU6G1YzUAEGsJ/+K/9oxV8wvNKv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iPJMMAAADaAAAADwAAAAAAAAAAAAAAAACf&#10;AgAAZHJzL2Rvd25yZXYueG1sUEsFBgAAAAAEAAQA9wAAAI8DAAAAAA==&#10;">
                      <v:imagedata r:id="rId13" o:title="sigla s1"/>
                      <v:path arrowok="t"/>
                    </v:shape>
                    <v:rect id="Rectangle 2" o:spid="_x0000_s1032" style="position:absolute;left:1923;top:1789;width:2781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>
                      <v:textbox>
                        <w:txbxContent>
                          <w:p w:rsidR="00FE6BC4" w:rsidRPr="00484CA5" w:rsidRDefault="00FE6BC4" w:rsidP="006B4A43">
                            <w:r w:rsidRPr="00484CA5">
                              <w:t>www.primariasector1.ro</w:t>
                            </w:r>
                          </w:p>
                        </w:txbxContent>
                      </v:textbox>
                    </v:rect>
                  </v:group>
                  <v:shape id="Text Box 6" o:spid="_x0000_s1033" type="#_x0000_t202" style="position:absolute;left:29113;top:3443;width:24435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FE6BC4" w:rsidRPr="0090683E" w:rsidRDefault="00FE6BC4" w:rsidP="006B4A43">
                          <w:pPr>
                            <w:jc w:val="right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90683E">
                            <w:rPr>
                              <w:b/>
                              <w:sz w:val="32"/>
                              <w:szCs w:val="32"/>
                            </w:rPr>
                            <w:t xml:space="preserve">DIRECȚIA INVESTIȚII </w:t>
                          </w:r>
                        </w:p>
                      </w:txbxContent>
                    </v:textbox>
                  </v:shape>
                  <v:shape id="Text Box 6" o:spid="_x0000_s1034" type="#_x0000_t202" style="position:absolute;left:19904;top:6327;width:34506;height:5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FE6BC4" w:rsidRDefault="00FE6BC4" w:rsidP="001F3E4E">
                          <w:pPr>
                            <w:spacing w:after="0" w:line="240" w:lineRule="auto"/>
                            <w:jc w:val="right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90683E">
                            <w:rPr>
                              <w:b/>
                              <w:sz w:val="32"/>
                              <w:szCs w:val="32"/>
                            </w:rPr>
                            <w:t xml:space="preserve">Serviciul </w:t>
                          </w:r>
                          <w:r>
                            <w:rPr>
                              <w:b/>
                              <w:sz w:val="32"/>
                              <w:szCs w:val="32"/>
                            </w:rPr>
                            <w:t>Reabilitare Termică</w:t>
                          </w:r>
                        </w:p>
                        <w:p w:rsidR="00FE6BC4" w:rsidRPr="0090683E" w:rsidRDefault="00FE6BC4" w:rsidP="001F3E4E">
                          <w:pPr>
                            <w:spacing w:after="0" w:line="240" w:lineRule="auto"/>
                            <w:jc w:val="right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și Energii Alternative</w:t>
                          </w:r>
                          <w:r w:rsidRPr="0090683E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F54ADA" w:rsidRPr="00953278" w:rsidRDefault="00953278" w:rsidP="00953278">
      <w:pPr>
        <w:rPr>
          <w:b/>
          <w:lang w:val="en-US"/>
        </w:rPr>
      </w:pPr>
      <w:r w:rsidRPr="00953278">
        <w:rPr>
          <w:b/>
          <w:lang w:val="en-US"/>
        </w:rPr>
        <w:t>Nr</w:t>
      </w:r>
      <w:proofErr w:type="gramStart"/>
      <w:r w:rsidRPr="00953278">
        <w:rPr>
          <w:b/>
          <w:lang w:val="en-US"/>
        </w:rPr>
        <w:t>. ...................................</w:t>
      </w:r>
      <w:proofErr w:type="gramEnd"/>
    </w:p>
    <w:p w:rsidR="00A816BE" w:rsidRDefault="00A816BE" w:rsidP="006B4A43">
      <w:pPr>
        <w:jc w:val="center"/>
        <w:rPr>
          <w:b/>
          <w:sz w:val="28"/>
          <w:szCs w:val="28"/>
          <w:lang w:val="en-US"/>
        </w:rPr>
      </w:pPr>
    </w:p>
    <w:tbl>
      <w:tblPr>
        <w:tblW w:w="1089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894"/>
        <w:gridCol w:w="2749"/>
        <w:gridCol w:w="894"/>
        <w:gridCol w:w="1028"/>
        <w:gridCol w:w="105"/>
        <w:gridCol w:w="709"/>
        <w:gridCol w:w="105"/>
        <w:gridCol w:w="1091"/>
        <w:gridCol w:w="105"/>
        <w:gridCol w:w="967"/>
        <w:gridCol w:w="50"/>
        <w:gridCol w:w="55"/>
        <w:gridCol w:w="1249"/>
        <w:gridCol w:w="63"/>
        <w:gridCol w:w="105"/>
      </w:tblGrid>
      <w:tr w:rsidR="00BD70BF" w:rsidRPr="00BD70BF" w:rsidTr="008D24C8">
        <w:trPr>
          <w:gridAfter w:val="2"/>
          <w:wAfter w:w="168" w:type="dxa"/>
          <w:trHeight w:val="27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  <w:bookmarkStart w:id="0" w:name="RANGE!A1:I53"/>
            <w:bookmarkStart w:id="1" w:name="RANGE!A1:I95"/>
            <w:bookmarkEnd w:id="0"/>
            <w:bookmarkEnd w:id="1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1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</w:tr>
      <w:tr w:rsidR="00BD70BF" w:rsidRPr="00BD70BF" w:rsidTr="008D24C8">
        <w:trPr>
          <w:gridAfter w:val="2"/>
          <w:wAfter w:w="168" w:type="dxa"/>
          <w:trHeight w:val="27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00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Programul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local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pentru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cresterea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performantei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energetice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in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Sectorul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1 al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Municipiului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Bucuresti</w:t>
            </w:r>
            <w:proofErr w:type="spellEnd"/>
          </w:p>
        </w:tc>
      </w:tr>
      <w:tr w:rsidR="00BD70BF" w:rsidRPr="00BD70BF" w:rsidTr="008D24C8">
        <w:trPr>
          <w:gridAfter w:val="2"/>
          <w:wAfter w:w="168" w:type="dxa"/>
          <w:trHeight w:val="27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1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  <w:p w:rsidR="002F427C" w:rsidRPr="00BD70BF" w:rsidRDefault="002F427C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</w:tr>
      <w:tr w:rsidR="00BD70BF" w:rsidRPr="00BD70BF" w:rsidTr="008D24C8">
        <w:trPr>
          <w:gridAfter w:val="2"/>
          <w:wAfter w:w="168" w:type="dxa"/>
          <w:trHeight w:val="27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24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CB48AE" w:rsidP="00BD70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Mai</w:t>
            </w:r>
            <w:r w:rsidR="00285710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2019</w:t>
            </w:r>
          </w:p>
        </w:tc>
      </w:tr>
      <w:tr w:rsidR="00BD70BF" w:rsidRPr="00BD70BF" w:rsidTr="008D24C8">
        <w:trPr>
          <w:gridAfter w:val="2"/>
          <w:wAfter w:w="168" w:type="dxa"/>
          <w:trHeight w:val="27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  <w:p w:rsidR="002F427C" w:rsidRPr="00BD70BF" w:rsidRDefault="002F427C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1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</w:p>
        </w:tc>
      </w:tr>
      <w:tr w:rsidR="00BD70BF" w:rsidRPr="00BD70BF" w:rsidTr="008D24C8">
        <w:trPr>
          <w:gridAfter w:val="2"/>
          <w:wAfter w:w="168" w:type="dxa"/>
          <w:trHeight w:val="27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</w:pPr>
          </w:p>
        </w:tc>
        <w:tc>
          <w:tcPr>
            <w:tcW w:w="100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D70BF" w:rsidRDefault="00704508" w:rsidP="00AA7093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Pr="00704508">
              <w:rPr>
                <w:rFonts w:ascii="Calibri" w:eastAsia="Times New Roman" w:hAnsi="Calibri" w:cs="Times New Roman"/>
                <w:b/>
                <w:i/>
                <w:iCs/>
                <w:color w:val="000000"/>
                <w:sz w:val="22"/>
                <w:lang w:val="en-US"/>
              </w:rPr>
              <w:t>5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 xml:space="preserve">    </w:t>
            </w:r>
            <w:proofErr w:type="spellStart"/>
            <w:r w:rsidR="00BD70BF" w:rsidRPr="00BD70BF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>Lista</w:t>
            </w:r>
            <w:proofErr w:type="spellEnd"/>
            <w:r w:rsidR="00BD70BF" w:rsidRPr="00BD70BF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="00BD70BF" w:rsidRPr="00BD70BF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>blocurilor</w:t>
            </w:r>
            <w:proofErr w:type="spellEnd"/>
            <w:r w:rsidR="00BD70BF" w:rsidRPr="00BD70BF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 xml:space="preserve"> </w:t>
            </w:r>
            <w:r w:rsidR="00AA7093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 xml:space="preserve">de </w:t>
            </w:r>
            <w:proofErr w:type="spellStart"/>
            <w:r w:rsidR="00AA7093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>locuinte</w:t>
            </w:r>
            <w:proofErr w:type="spellEnd"/>
            <w:r w:rsidR="00BD70BF" w:rsidRPr="00BD70BF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 xml:space="preserve"> care </w:t>
            </w:r>
            <w:proofErr w:type="spellStart"/>
            <w:r w:rsidR="00902FD5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>vor</w:t>
            </w:r>
            <w:proofErr w:type="spellEnd"/>
            <w:r w:rsidR="00902FD5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 xml:space="preserve"> intra in </w:t>
            </w:r>
            <w:proofErr w:type="spellStart"/>
            <w:r w:rsidR="00902FD5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>etapa</w:t>
            </w:r>
            <w:proofErr w:type="spellEnd"/>
            <w:r w:rsidR="00902FD5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 xml:space="preserve"> de </w:t>
            </w:r>
            <w:proofErr w:type="spellStart"/>
            <w:r w:rsidR="00902FD5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>proiectare</w:t>
            </w:r>
            <w:proofErr w:type="spellEnd"/>
            <w:r w:rsidR="00BD70BF" w:rsidRPr="00BD70BF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  <w:t>*)</w:t>
            </w:r>
          </w:p>
          <w:p w:rsidR="009D3BDF" w:rsidRPr="00BD70BF" w:rsidRDefault="009D3BDF" w:rsidP="00AA7093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lang w:val="en-US"/>
              </w:rPr>
            </w:pPr>
          </w:p>
        </w:tc>
      </w:tr>
      <w:tr w:rsidR="00BD70BF" w:rsidRPr="00BD70BF" w:rsidTr="008D24C8">
        <w:trPr>
          <w:trHeight w:val="567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Nr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.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Crt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.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Tip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artera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Denumire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artera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Nr. postal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Bloc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Scara</w:t>
            </w:r>
            <w:proofErr w:type="spellEnd"/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Anul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construirii</w:t>
            </w:r>
            <w:proofErr w:type="spellEnd"/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Regim</w:t>
            </w:r>
            <w:proofErr w:type="spellEnd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Inaltime</w:t>
            </w:r>
            <w:proofErr w:type="spell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70BF" w:rsidRPr="00BD70BF" w:rsidRDefault="00BD70BF" w:rsidP="00BD70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</w:pPr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 xml:space="preserve">Nr. </w:t>
            </w:r>
            <w:proofErr w:type="spellStart"/>
            <w:r w:rsidRPr="00BD70BF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val="en-US"/>
              </w:rPr>
              <w:t>apartamente</w:t>
            </w:r>
            <w:proofErr w:type="spellEnd"/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7093" w:rsidRDefault="00AA7093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  <w:p w:rsidR="00BD70BF" w:rsidRPr="00BD70BF" w:rsidRDefault="001F6E6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Academiei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35-37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Romarta</w:t>
            </w:r>
            <w:proofErr w:type="spellEnd"/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8D24C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A+B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8D24C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1937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8D24C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P+M+7et+Mansarda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CB48A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98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1F6E6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Alexandru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Xenopol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S+P+3</w:t>
            </w:r>
            <w:r w:rsidR="006423E2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7D743A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3A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3A" w:rsidRPr="00BD70BF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3A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Arh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. Ion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Mincu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3A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29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bis</w:t>
            </w:r>
            <w:proofErr w:type="spellEnd"/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3A" w:rsidRPr="00BD70BF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3A" w:rsidRPr="00BD70BF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3A" w:rsidRPr="00BD70BF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3A" w:rsidRPr="00BD70BF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743A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1278AB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Av. Ion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Marasescu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8A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sc.1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1278AB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S+P+2E+M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Bd.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Banu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Manta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216A" w:rsidRDefault="00D7216A" w:rsidP="00D7216A">
            <w:pPr>
              <w:rPr>
                <w:sz w:val="0"/>
                <w:szCs w:val="0"/>
              </w:rPr>
            </w:pPr>
          </w:p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71704D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Biserica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Amzei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Pr="00BD70BF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Pr="00BD70BF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Pr="00BD70BF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Pr="00BD70BF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Pr="00BD70BF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42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Caderea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Bastiliei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Caderea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Bastiliei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413D7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Intr.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Cojesti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Dimitrie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Giurescu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3A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Bd.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Dinicu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Golescu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1A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902FD5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Bd</w:t>
            </w:r>
            <w:r w:rsidR="00BD70BF"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Dinicu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Golescu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vila</w:t>
            </w:r>
            <w:proofErr w:type="spellEnd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11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1934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S+P+5E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Dorobantilor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vila</w:t>
            </w:r>
            <w:proofErr w:type="spellEnd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1930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2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Elena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Caragiani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11-13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2H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86BD3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BD3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BD3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BD3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Episcop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Vulcan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BD3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BD3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A,B,C,D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BD3" w:rsidRPr="00BD70BF" w:rsidRDefault="00386BD3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BD3" w:rsidRPr="00BD70BF" w:rsidRDefault="00386BD3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BD3" w:rsidRPr="00BD70BF" w:rsidRDefault="00386BD3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6BD3" w:rsidRPr="00BD70BF" w:rsidRDefault="00386BD3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Faurei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3A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Vila 14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7617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Aleea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423E2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Faurei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209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209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12A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Feleacu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10A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Feroviarilor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Floreasca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9-11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Fluviului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1934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G.V.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Bibescu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1-3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VIII/1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D413D7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Bd.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Gheorghe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Magheru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13D7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652C77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Bd.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Gheorghe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Duca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71704D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Gheorghe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Marasoiu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13-15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Pr="00BD70BF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1938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Pr="00BD70BF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S+P+3E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704D" w:rsidRPr="00BD70BF" w:rsidRDefault="0071704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Grigore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Alexandrescu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413D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8D187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Grigore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Mora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1955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8D187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16</w:t>
            </w:r>
          </w:p>
        </w:tc>
      </w:tr>
      <w:tr w:rsidR="00B13E8D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E8D" w:rsidRDefault="0085161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E8D" w:rsidRDefault="00B13E8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E8D" w:rsidRDefault="00B13E8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Griviței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E8D" w:rsidRDefault="00B13E8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107-109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E8D" w:rsidRDefault="00B13E8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E8D" w:rsidRPr="00BD70BF" w:rsidRDefault="00B13E8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E8D" w:rsidRPr="00BD70BF" w:rsidRDefault="00B13E8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E8D" w:rsidRPr="00BD70BF" w:rsidRDefault="00B13E8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3E8D" w:rsidRDefault="00B13E8D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652C77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Default="0085161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Grivitei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140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Duca1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52C77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46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85161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lastRenderedPageBreak/>
              <w:t>30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Grivitei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652C77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337A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48</w:t>
            </w: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85161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31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Henri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Coanda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85161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Ion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Brezoianu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A+B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285710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85161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Ion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Brezoianu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57A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BD70BF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Bd.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Ion </w:t>
            </w:r>
            <w:proofErr w:type="spellStart"/>
            <w:r w:rsidR="007D743A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Campineanu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7D743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70BF" w:rsidRPr="00BD70BF" w:rsidRDefault="00BD70B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1278AB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Bd.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Ion </w:t>
            </w:r>
            <w:proofErr w:type="spellStart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Mihalache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317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A+B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78AB" w:rsidRPr="00BD70BF" w:rsidRDefault="001278A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11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Ion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Oteteleseanu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3A-B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3A-B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9D1454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14</w:t>
            </w: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Luigi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Cazzavillan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</w:t>
            </w: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Luigi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Cazzavillan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36-38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D13AC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3AC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39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3AC" w:rsidRDefault="004D13A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3AC" w:rsidRDefault="004D13A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Maior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Alexandru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Campeanu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3AC" w:rsidRDefault="004D13A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3AC" w:rsidRPr="00BD70BF" w:rsidRDefault="004D13A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37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3AC" w:rsidRPr="00BD70BF" w:rsidRDefault="004D13A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3AC" w:rsidRPr="00BD70BF" w:rsidRDefault="004D13A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3AC" w:rsidRPr="00BD70BF" w:rsidRDefault="004D13A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13AC" w:rsidRPr="00BD70BF" w:rsidRDefault="004D13A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35</w:t>
            </w:r>
          </w:p>
        </w:tc>
      </w:tr>
      <w:tr w:rsidR="00285710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E6115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Mihai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Eminescu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41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Mihai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Eminescu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36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Naum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Ramniceanu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Neagoe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Teodor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1+2+3+4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Nicolae</w:t>
            </w:r>
            <w:proofErr w:type="spellEnd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Balcescu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45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Nicolae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Caramfil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NC43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Nicolae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Racota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12-14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47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Aleea</w:t>
            </w:r>
            <w:proofErr w:type="spellEnd"/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Pajurei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Vila 30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Petru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Maior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1936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Petru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Poni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52</w:t>
            </w: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Piata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Sfintii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Voievozi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21</w:t>
            </w: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51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Pitar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Mos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Plevnei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53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Polona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35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Polona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S+P+2E+mansarda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EE23FB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23FB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55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23FB" w:rsidRPr="00BD70BF" w:rsidRDefault="00EE23F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23FB" w:rsidRDefault="00EE23F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Pompiliu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Eliade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23FB" w:rsidRDefault="00EE23F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23FB" w:rsidRPr="00BD70BF" w:rsidRDefault="00EE23F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PE4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23FB" w:rsidRPr="00BD70BF" w:rsidRDefault="00EE23F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23FB" w:rsidRDefault="00EE23F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3FB" w:rsidRDefault="00EE23F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23FB" w:rsidRDefault="00EE23FB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14</w:t>
            </w: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Povernei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28-30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1970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S+P+4E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11</w:t>
            </w: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57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Primaverii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7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Radu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Boiangiu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D70BF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A+B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E032C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32C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59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32C" w:rsidRDefault="003E032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32C" w:rsidRDefault="003E032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Sfantul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Constantin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32C" w:rsidRDefault="003E032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32C" w:rsidRPr="00BD70BF" w:rsidRDefault="003E032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32C" w:rsidRPr="00BD70BF" w:rsidRDefault="003E032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32C" w:rsidRPr="00BD70BF" w:rsidRDefault="003E032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32C" w:rsidRPr="00BD70BF" w:rsidRDefault="003E032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032C" w:rsidRDefault="003E032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F401F8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Sfintii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Voievozi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29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29</w:t>
            </w:r>
          </w:p>
        </w:tc>
      </w:tr>
      <w:tr w:rsidR="00F401F8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61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Aleea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Somesul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Rece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27-33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9D3BDF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BDF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62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BDF" w:rsidRDefault="009D3BD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BDF" w:rsidRDefault="009D3BD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Stirbei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Voda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17 –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Vasile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Sion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nr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. 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BDF" w:rsidRDefault="009D3BD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BDF" w:rsidRDefault="009D3BD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BDF" w:rsidRPr="00BD70BF" w:rsidRDefault="009D3BD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A,B,C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BDF" w:rsidRPr="00BD70BF" w:rsidRDefault="009D3BD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BDF" w:rsidRPr="00BD70BF" w:rsidRDefault="009D3BD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3BDF" w:rsidRDefault="009D3BDF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285710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63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46456C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Str.</w:t>
            </w:r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Stirbei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Voda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125-127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Pr="00BD70BF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5710" w:rsidRDefault="00285710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4113CE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3CE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64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3CE" w:rsidRDefault="004113C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3CE" w:rsidRDefault="004113C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Victoriei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3CE" w:rsidRDefault="004113C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128B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3CE" w:rsidRDefault="004113C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3CE" w:rsidRDefault="004113C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3CE" w:rsidRPr="00BD70BF" w:rsidRDefault="004113C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1938</w:t>
            </w: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3CE" w:rsidRPr="00BD70BF" w:rsidRDefault="004113C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13CE" w:rsidRDefault="004113CE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17</w:t>
            </w:r>
          </w:p>
        </w:tc>
      </w:tr>
      <w:tr w:rsidR="00F401F8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65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Victoriei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Tr. 7,8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Victoriei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Tr. 5,6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67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Victoriei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68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Victoriei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155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D1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Pr="00BD70BF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01F8" w:rsidRDefault="00F401F8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E6BC4" w:rsidRPr="00BD70BF" w:rsidTr="0046456C">
        <w:trPr>
          <w:trHeight w:val="29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BC4" w:rsidRDefault="00D7216A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69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BC4" w:rsidRDefault="00FE6BC4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Calea</w:t>
            </w:r>
            <w:proofErr w:type="spellEnd"/>
          </w:p>
        </w:tc>
        <w:tc>
          <w:tcPr>
            <w:tcW w:w="2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BC4" w:rsidRDefault="00FE6BC4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Victoriei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BC4" w:rsidRDefault="00FE6BC4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32-34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BC4" w:rsidRDefault="00FE6BC4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BC4" w:rsidRDefault="00FE6BC4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BC4" w:rsidRPr="00BD70BF" w:rsidRDefault="00FE6BC4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BC4" w:rsidRPr="00BD70BF" w:rsidRDefault="00FE6BC4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6BC4" w:rsidRDefault="00FE6BC4" w:rsidP="004645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F401F8" w:rsidRPr="00BD70BF" w:rsidTr="008D24C8">
        <w:trPr>
          <w:gridAfter w:val="1"/>
          <w:wAfter w:w="105" w:type="dxa"/>
          <w:trHeight w:val="27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F8" w:rsidRPr="00BD70BF" w:rsidRDefault="00F401F8" w:rsidP="00386BD3">
            <w:pPr>
              <w:spacing w:after="200" w:line="276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</w:tr>
      <w:tr w:rsidR="00F401F8" w:rsidRPr="00BD70BF" w:rsidTr="008D24C8">
        <w:trPr>
          <w:gridAfter w:val="1"/>
          <w:wAfter w:w="105" w:type="dxa"/>
          <w:trHeight w:val="277"/>
        </w:trPr>
        <w:tc>
          <w:tcPr>
            <w:tcW w:w="10788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01F8" w:rsidRPr="00BD70BF" w:rsidRDefault="00F401F8" w:rsidP="00B2775B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*) </w:t>
            </w:r>
            <w:proofErr w:type="spell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Sectorul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1 al </w:t>
            </w:r>
            <w:proofErr w:type="spell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Municipiului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Bucuresti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va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demara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o </w:t>
            </w:r>
            <w:proofErr w:type="spell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procedura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de </w:t>
            </w:r>
            <w:proofErr w:type="spell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achiz</w:t>
            </w:r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i</w:t>
            </w:r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tie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publica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in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vederea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contractarii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serviciilor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de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proiectare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. </w:t>
            </w:r>
            <w:proofErr w:type="spell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Astfel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se </w:t>
            </w:r>
            <w:proofErr w:type="spell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vor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proofErr w:type="gramStart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elabora</w:t>
            </w:r>
            <w:proofErr w:type="spell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:</w:t>
            </w:r>
            <w:proofErr w:type="gramEnd"/>
            <w:r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Expetiza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Tehnica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a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Structurii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de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Rezistenta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,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Auditul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Energetic,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Documentatia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de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Avizare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a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Lucrarilor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de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Interventie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,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Proiectul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Tehnic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si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Detaliile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 xml:space="preserve"> de </w:t>
            </w:r>
            <w:proofErr w:type="spellStart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Executie</w:t>
            </w:r>
            <w:proofErr w:type="spellEnd"/>
            <w:r w:rsidR="00B2775B" w:rsidRPr="00B2775B"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  <w:t>.</w:t>
            </w:r>
          </w:p>
        </w:tc>
      </w:tr>
      <w:tr w:rsidR="00F401F8" w:rsidRPr="00BD70BF" w:rsidTr="008D24C8">
        <w:trPr>
          <w:gridAfter w:val="1"/>
          <w:wAfter w:w="105" w:type="dxa"/>
          <w:trHeight w:val="277"/>
        </w:trPr>
        <w:tc>
          <w:tcPr>
            <w:tcW w:w="10788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</w:tr>
      <w:tr w:rsidR="00F401F8" w:rsidRPr="00BD70BF" w:rsidTr="008D24C8">
        <w:trPr>
          <w:gridAfter w:val="1"/>
          <w:wAfter w:w="105" w:type="dxa"/>
          <w:trHeight w:val="277"/>
        </w:trPr>
        <w:tc>
          <w:tcPr>
            <w:tcW w:w="10788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</w:tr>
      <w:tr w:rsidR="00F401F8" w:rsidRPr="00BD70BF" w:rsidTr="008D24C8">
        <w:trPr>
          <w:gridAfter w:val="1"/>
          <w:wAfter w:w="105" w:type="dxa"/>
          <w:trHeight w:val="2256"/>
        </w:trPr>
        <w:tc>
          <w:tcPr>
            <w:tcW w:w="1078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401F8" w:rsidRPr="00BD70BF" w:rsidRDefault="00D7216A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  <w:r w:rsidRPr="00B2775B">
              <w:rPr>
                <w:noProof/>
                <w:sz w:val="28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671BB08" wp14:editId="2420E3D8">
                      <wp:simplePos x="0" y="0"/>
                      <wp:positionH relativeFrom="column">
                        <wp:posOffset>3674110</wp:posOffset>
                      </wp:positionH>
                      <wp:positionV relativeFrom="paragraph">
                        <wp:posOffset>543560</wp:posOffset>
                      </wp:positionV>
                      <wp:extent cx="3147695" cy="1026160"/>
                      <wp:effectExtent l="0" t="0" r="0" b="254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7695" cy="1026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6BC4" w:rsidRPr="00A85C89" w:rsidRDefault="00FE6BC4" w:rsidP="00D6566C">
                                  <w:pPr>
                                    <w:tabs>
                                      <w:tab w:val="left" w:pos="352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A85C89">
                                    <w:rPr>
                                      <w:b/>
                                      <w:sz w:val="22"/>
                                    </w:rPr>
                                    <w:t>SERVICIUL REABILITARE TERMICĂ ȘI ENERGII ALTERNATIVE</w:t>
                                  </w:r>
                                </w:p>
                                <w:p w:rsidR="00FE6BC4" w:rsidRDefault="00FE6BC4" w:rsidP="00D6566C">
                                  <w:pPr>
                                    <w:tabs>
                                      <w:tab w:val="left" w:pos="352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A85C89">
                                    <w:rPr>
                                      <w:b/>
                                      <w:sz w:val="22"/>
                                    </w:rPr>
                                    <w:t>Șef Serviciu</w:t>
                                  </w:r>
                                </w:p>
                                <w:p w:rsidR="00FE6BC4" w:rsidRDefault="00FE6BC4" w:rsidP="00D6566C">
                                  <w:pPr>
                                    <w:tabs>
                                      <w:tab w:val="left" w:pos="352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</w:p>
                                <w:p w:rsidR="00FE6BC4" w:rsidRPr="00A85C89" w:rsidRDefault="00FE6BC4" w:rsidP="00D6566C">
                                  <w:pPr>
                                    <w:tabs>
                                      <w:tab w:val="left" w:pos="3526"/>
                                    </w:tabs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Mihaela Popa</w:t>
                                  </w:r>
                                </w:p>
                                <w:p w:rsidR="00FE6BC4" w:rsidRDefault="00FE6BC4" w:rsidP="00D6566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E6BC4" w:rsidRDefault="00FE6BC4" w:rsidP="00D656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5" type="#_x0000_t202" style="position:absolute;margin-left:289.3pt;margin-top:42.8pt;width:247.85pt;height:80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LZ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" stroked="f">
                      <v:textbox>
                        <w:txbxContent>
                          <w:p w:rsidR="00FE6BC4" w:rsidRPr="00A85C89" w:rsidRDefault="00FE6BC4" w:rsidP="00D6566C">
                            <w:pPr>
                              <w:tabs>
                                <w:tab w:val="left" w:pos="3526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A85C89">
                              <w:rPr>
                                <w:b/>
                                <w:sz w:val="22"/>
                              </w:rPr>
                              <w:t>SERVICIUL REABILITARE TERMICĂ ȘI ENERGII ALTERNATIVE</w:t>
                            </w:r>
                          </w:p>
                          <w:p w:rsidR="00FE6BC4" w:rsidRDefault="00FE6BC4" w:rsidP="00D6566C">
                            <w:pPr>
                              <w:tabs>
                                <w:tab w:val="left" w:pos="3526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A85C89">
                              <w:rPr>
                                <w:b/>
                                <w:sz w:val="22"/>
                              </w:rPr>
                              <w:t>Șef Serviciu</w:t>
                            </w:r>
                          </w:p>
                          <w:p w:rsidR="00FE6BC4" w:rsidRDefault="00FE6BC4" w:rsidP="00D6566C">
                            <w:pPr>
                              <w:tabs>
                                <w:tab w:val="left" w:pos="3526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FE6BC4" w:rsidRPr="00A85C89" w:rsidRDefault="00FE6BC4" w:rsidP="00D6566C">
                            <w:pPr>
                              <w:tabs>
                                <w:tab w:val="left" w:pos="3526"/>
                              </w:tabs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Mihaela Popa</w:t>
                            </w:r>
                          </w:p>
                          <w:p w:rsidR="00FE6BC4" w:rsidRDefault="00FE6BC4" w:rsidP="00D6566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FE6BC4" w:rsidRDefault="00FE6BC4" w:rsidP="00D6566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262A5015" wp14:editId="404F0055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1006475</wp:posOffset>
                  </wp:positionV>
                  <wp:extent cx="1966595" cy="1233805"/>
                  <wp:effectExtent l="0" t="0" r="0" b="4445"/>
                  <wp:wrapNone/>
                  <wp:docPr id="2" name="Picture 2" descr="C:\Users\Utilizator\AppData\Local\Microsoft\Windows\Temporary Internet Files\AppData\Local\Temp\FineReader11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zator\AppData\Local\Microsoft\Windows\Temporary Internet Files\AppData\Local\Temp\FineReader11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775B">
              <w:rPr>
                <w:noProof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1CC9A64" wp14:editId="114BBC2F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541655</wp:posOffset>
                      </wp:positionV>
                      <wp:extent cx="2926080" cy="974725"/>
                      <wp:effectExtent l="0" t="0" r="7620" b="0"/>
                      <wp:wrapNone/>
                      <wp:docPr id="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974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6BC4" w:rsidRPr="00A85C89" w:rsidRDefault="00FE6BC4" w:rsidP="00D6566C">
                                  <w:pPr>
                                    <w:pStyle w:val="Etichete"/>
                                    <w:rPr>
                                      <w:b/>
                                      <w:sz w:val="22"/>
                                      <w:lang w:val="ro-RO"/>
                                    </w:rPr>
                                  </w:pPr>
                                  <w:r w:rsidRPr="00A85C89">
                                    <w:rPr>
                                      <w:b/>
                                      <w:sz w:val="22"/>
                                      <w:lang w:val="ro-RO"/>
                                    </w:rPr>
                                    <w:t>DIRECȚIA INVESTIȚII</w:t>
                                  </w:r>
                                </w:p>
                                <w:p w:rsidR="00FE6BC4" w:rsidRDefault="00FE6BC4" w:rsidP="00D6566C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pt-BR"/>
                                    </w:rPr>
                                  </w:pPr>
                                  <w:r w:rsidRPr="00A85C89">
                                    <w:rPr>
                                      <w:b/>
                                      <w:sz w:val="22"/>
                                      <w:lang w:val="pt-BR"/>
                                    </w:rPr>
                                    <w:t>Director Executiv,</w:t>
                                  </w:r>
                                </w:p>
                                <w:p w:rsidR="00FE6BC4" w:rsidRDefault="00FE6BC4" w:rsidP="00D6566C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lang w:val="pt-BR"/>
                                    </w:rPr>
                                  </w:pPr>
                                </w:p>
                                <w:p w:rsidR="00FE6BC4" w:rsidRDefault="00FE6BC4" w:rsidP="00D656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6" type="#_x0000_t202" style="position:absolute;margin-left:.85pt;margin-top:42.65pt;width:230.4pt;height:7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K+gwIAABg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" stroked="f">
                      <v:textbox>
                        <w:txbxContent>
                          <w:p w:rsidR="00FE6BC4" w:rsidRPr="00A85C89" w:rsidRDefault="00FE6BC4" w:rsidP="00D6566C">
                            <w:pPr>
                              <w:pStyle w:val="Etichete"/>
                              <w:rPr>
                                <w:b/>
                                <w:sz w:val="22"/>
                                <w:lang w:val="ro-RO"/>
                              </w:rPr>
                            </w:pPr>
                            <w:r w:rsidRPr="00A85C89">
                              <w:rPr>
                                <w:b/>
                                <w:sz w:val="22"/>
                                <w:lang w:val="ro-RO"/>
                              </w:rPr>
                              <w:t>DIRECȚIA INVESTIȚII</w:t>
                            </w:r>
                          </w:p>
                          <w:p w:rsidR="00FE6BC4" w:rsidRDefault="00FE6BC4" w:rsidP="00D6566C">
                            <w:pPr>
                              <w:jc w:val="center"/>
                              <w:rPr>
                                <w:b/>
                                <w:sz w:val="22"/>
                                <w:lang w:val="pt-BR"/>
                              </w:rPr>
                            </w:pPr>
                            <w:r w:rsidRPr="00A85C89">
                              <w:rPr>
                                <w:b/>
                                <w:sz w:val="22"/>
                                <w:lang w:val="pt-BR"/>
                              </w:rPr>
                              <w:t>Director Executiv,</w:t>
                            </w:r>
                          </w:p>
                          <w:p w:rsidR="00FE6BC4" w:rsidRDefault="00FE6BC4" w:rsidP="00D6566C">
                            <w:pPr>
                              <w:jc w:val="center"/>
                              <w:rPr>
                                <w:b/>
                                <w:sz w:val="22"/>
                                <w:lang w:val="pt-BR"/>
                              </w:rPr>
                            </w:pPr>
                          </w:p>
                          <w:p w:rsidR="00FE6BC4" w:rsidRDefault="00FE6BC4" w:rsidP="00D6566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401F8" w:rsidRPr="00BD70BF" w:rsidTr="008D24C8">
        <w:trPr>
          <w:gridAfter w:val="1"/>
          <w:wAfter w:w="105" w:type="dxa"/>
          <w:trHeight w:val="27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</w:tr>
      <w:tr w:rsidR="00F401F8" w:rsidRPr="00BD70BF" w:rsidTr="008D24C8">
        <w:trPr>
          <w:gridAfter w:val="1"/>
          <w:wAfter w:w="105" w:type="dxa"/>
          <w:trHeight w:val="277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8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1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01F8" w:rsidRPr="00BD70BF" w:rsidRDefault="00F401F8" w:rsidP="00BD70BF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val="en-US"/>
              </w:rPr>
            </w:pPr>
          </w:p>
        </w:tc>
      </w:tr>
    </w:tbl>
    <w:p w:rsidR="00D7216A" w:rsidRDefault="00D7216A" w:rsidP="00D7216A">
      <w:pPr>
        <w:framePr w:wrap="none" w:vAnchor="page" w:hAnchor="page" w:x="7970" w:y="3843"/>
        <w:rPr>
          <w:sz w:val="0"/>
          <w:szCs w:val="0"/>
        </w:rPr>
      </w:pPr>
      <w:bookmarkStart w:id="2" w:name="RANGE!A2:I201"/>
      <w:bookmarkEnd w:id="2"/>
      <w:r>
        <w:rPr>
          <w:noProof/>
          <w:lang w:val="en-US"/>
        </w:rPr>
        <w:drawing>
          <wp:inline distT="0" distB="0" distL="0" distR="0">
            <wp:extent cx="758825" cy="854075"/>
            <wp:effectExtent l="0" t="0" r="3175" b="3175"/>
            <wp:docPr id="18" name="Picture 18" descr="C:\Users\Utilizator\AppData\Local\Microsoft\Windows\Temporary Internet Files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zator\AppData\Local\Microsoft\Windows\Temporary Internet Files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F14" w:rsidRPr="00115B2A" w:rsidRDefault="00EE2F14" w:rsidP="00115B2A">
      <w:pPr>
        <w:tabs>
          <w:tab w:val="left" w:pos="3355"/>
        </w:tabs>
        <w:rPr>
          <w:sz w:val="28"/>
          <w:szCs w:val="28"/>
          <w:lang w:val="en-US"/>
        </w:rPr>
      </w:pPr>
      <w:bookmarkStart w:id="3" w:name="_GoBack"/>
      <w:bookmarkEnd w:id="3"/>
    </w:p>
    <w:sectPr w:rsidR="00EE2F14" w:rsidRPr="00115B2A" w:rsidSect="005D280F">
      <w:footerReference w:type="default" r:id="rId16"/>
      <w:pgSz w:w="11906" w:h="16838" w:code="9"/>
      <w:pgMar w:top="1134" w:right="566" w:bottom="851" w:left="56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333" w:rsidRDefault="00E12333" w:rsidP="006B4A43">
      <w:pPr>
        <w:spacing w:after="0" w:line="240" w:lineRule="auto"/>
      </w:pPr>
      <w:r>
        <w:separator/>
      </w:r>
    </w:p>
  </w:endnote>
  <w:endnote w:type="continuationSeparator" w:id="0">
    <w:p w:rsidR="00E12333" w:rsidRDefault="00E12333" w:rsidP="006B4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sz w:val="6"/>
        <w:szCs w:val="6"/>
      </w:rPr>
      <w:id w:val="250395305"/>
      <w:docPartObj>
        <w:docPartGallery w:val="Page Numbers (Top of Page)"/>
        <w:docPartUnique/>
      </w:docPartObj>
    </w:sdtPr>
    <w:sdtEndPr/>
    <w:sdtContent>
      <w:p w:rsidR="00FE6BC4" w:rsidRPr="0020099C" w:rsidRDefault="00FE6BC4" w:rsidP="007C36BF">
        <w:pPr>
          <w:tabs>
            <w:tab w:val="right" w:pos="9498"/>
          </w:tabs>
          <w:spacing w:after="0" w:line="240" w:lineRule="auto"/>
          <w:jc w:val="left"/>
          <w:rPr>
            <w:i/>
            <w:sz w:val="6"/>
            <w:szCs w:val="6"/>
          </w:rPr>
        </w:pPr>
      </w:p>
      <w:p w:rsidR="00FE6BC4" w:rsidRPr="00F05655" w:rsidRDefault="00FE6BC4" w:rsidP="007C36BF">
        <w:pPr>
          <w:tabs>
            <w:tab w:val="right" w:pos="9498"/>
          </w:tabs>
          <w:spacing w:after="0" w:line="240" w:lineRule="auto"/>
          <w:jc w:val="left"/>
          <w:rPr>
            <w:i/>
            <w:sz w:val="20"/>
            <w:szCs w:val="20"/>
          </w:rPr>
        </w:pPr>
        <w:r>
          <w:rPr>
            <w:i/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311542E2" wp14:editId="17B39C4B">
                  <wp:simplePos x="0" y="0"/>
                  <wp:positionH relativeFrom="column">
                    <wp:posOffset>-906145</wp:posOffset>
                  </wp:positionH>
                  <wp:positionV relativeFrom="paragraph">
                    <wp:posOffset>-5715</wp:posOffset>
                  </wp:positionV>
                  <wp:extent cx="7980045" cy="0"/>
                  <wp:effectExtent l="0" t="0" r="20955" b="19050"/>
                  <wp:wrapNone/>
                  <wp:docPr id="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9800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" o:spid="_x0000_s1026" type="#_x0000_t32" style="position:absolute;margin-left:-71.35pt;margin-top:-.45pt;width:628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UNHwIAADsEAAAOAAAAZHJzL2Uyb0RvYy54bWysU82O2jAQvlfqO1i+QxIaW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"/>
              </w:pict>
            </mc:Fallback>
          </mc:AlternateContent>
        </w:r>
        <w:r w:rsidRPr="007C36BF">
          <w:rPr>
            <w:i/>
          </w:rPr>
          <w:tab/>
        </w:r>
      </w:p>
      <w:tbl>
        <w:tblPr>
          <w:tblpPr w:leftFromText="181" w:rightFromText="181" w:vertAnchor="text" w:horzAnchor="margin" w:tblpXSpec="center" w:tblpY="285"/>
          <w:tblOverlap w:val="never"/>
          <w:tblW w:w="10949" w:type="dxa"/>
          <w:tblLayout w:type="fixed"/>
          <w:tblLook w:val="0600" w:firstRow="0" w:lastRow="0" w:firstColumn="0" w:lastColumn="0" w:noHBand="1" w:noVBand="1"/>
        </w:tblPr>
        <w:tblGrid>
          <w:gridCol w:w="2302"/>
          <w:gridCol w:w="3085"/>
          <w:gridCol w:w="5562"/>
        </w:tblGrid>
        <w:tr w:rsidR="00FE6BC4" w:rsidTr="00EE2F14">
          <w:trPr>
            <w:trHeight w:val="969"/>
          </w:trPr>
          <w:tc>
            <w:tcPr>
              <w:tcW w:w="2302" w:type="dxa"/>
            </w:tcPr>
            <w:p w:rsidR="00FE6BC4" w:rsidRPr="00E851FF" w:rsidRDefault="00FE6BC4" w:rsidP="00EE2F14">
              <w:pPr>
                <w:pStyle w:val="NoSpacing"/>
                <w:ind w:firstLine="0"/>
              </w:pPr>
              <w:r>
                <w:rPr>
                  <w:noProof/>
                </w:rPr>
                <w:drawing>
                  <wp:inline distT="0" distB="0" distL="0" distR="0" wp14:anchorId="607F9899" wp14:editId="1A0E1DFF">
                    <wp:extent cx="1397000" cy="650875"/>
                    <wp:effectExtent l="0" t="0" r="0" b="0"/>
                    <wp:docPr id="4" name="Picture 1" descr="00Antet - footer AERQ+mediu-numai-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00Antet - footer AERQ+mediu-numai-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97000" cy="65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085" w:type="dxa"/>
              <w:vAlign w:val="center"/>
            </w:tcPr>
            <w:p w:rsidR="00FE6BC4" w:rsidRPr="004F71B6" w:rsidRDefault="00FE6BC4" w:rsidP="00EE2F14">
              <w:pPr>
                <w:pStyle w:val="NoSpacing"/>
                <w:ind w:firstLine="0"/>
                <w:rPr>
                  <w:rFonts w:ascii="Arial" w:hAnsi="Arial" w:cs="Arial"/>
                  <w:color w:val="3A50BC"/>
                  <w:sz w:val="12"/>
                  <w:szCs w:val="12"/>
                </w:rPr>
              </w:pPr>
              <w:r w:rsidRPr="004F71B6">
                <w:rPr>
                  <w:rFonts w:ascii="Arial" w:hAnsi="Arial" w:cs="Arial"/>
                  <w:color w:val="3A50BC"/>
                  <w:sz w:val="12"/>
                  <w:szCs w:val="12"/>
                </w:rPr>
                <w:t>PRIMARIA A FOST CERTIFICAT</w:t>
              </w:r>
              <w:r w:rsidRPr="004F71B6">
                <w:rPr>
                  <w:rFonts w:ascii="Arial" w:hAnsi="Arial" w:cs="Arial"/>
                  <w:color w:val="3A50BC"/>
                  <w:sz w:val="12"/>
                  <w:szCs w:val="12"/>
                  <w:lang w:val="ro-RO"/>
                </w:rPr>
                <w:t xml:space="preserve">Ă ISO 9001-2008 PRIVIND SISTEMUL DE MANAGEMENT AL CALITĂŢII ÎN URMA AUDITULUI DE CERTIFICARE DE CĂTRE ORGANISMUL ACREDITAT PENTRU CERTIFICAREA SISTEMELOR DE MANAGEMENT AL CALITĂŢII SR EN 45012 </w:t>
              </w:r>
              <w:r w:rsidRPr="004F71B6">
                <w:rPr>
                  <w:rFonts w:ascii="Arial" w:hAnsi="Arial" w:cs="Arial"/>
                  <w:color w:val="3A50BC"/>
                  <w:sz w:val="12"/>
                  <w:szCs w:val="12"/>
                </w:rPr>
                <w:t>“AEROQ”</w:t>
              </w:r>
            </w:p>
          </w:tc>
          <w:tc>
            <w:tcPr>
              <w:tcW w:w="5562" w:type="dxa"/>
            </w:tcPr>
            <w:p w:rsidR="00FE6BC4" w:rsidRPr="00E851FF" w:rsidRDefault="00FE6BC4" w:rsidP="00EE2F14">
              <w:pPr>
                <w:pStyle w:val="NoSpacing"/>
                <w:ind w:firstLine="0"/>
              </w:pPr>
              <w:r w:rsidRPr="00E851FF">
                <w:t>-----------------------</w:t>
              </w:r>
              <w:r>
                <w:t>------------------------------------------</w:t>
              </w:r>
            </w:p>
            <w:p w:rsidR="00FE6BC4" w:rsidRPr="004F71B6" w:rsidRDefault="00FE6BC4" w:rsidP="00EE2F14">
              <w:pPr>
                <w:pStyle w:val="NoSpacing"/>
                <w:ind w:firstLine="0"/>
                <w:jc w:val="right"/>
                <w:rPr>
                  <w:sz w:val="18"/>
                  <w:szCs w:val="18"/>
                  <w:lang w:val="ro-RO"/>
                </w:rPr>
              </w:pPr>
              <w:r w:rsidRPr="004F71B6">
                <w:rPr>
                  <w:sz w:val="18"/>
                  <w:szCs w:val="18"/>
                </w:rPr>
                <w:t xml:space="preserve">Bd. </w:t>
              </w:r>
              <w:proofErr w:type="spellStart"/>
              <w:r>
                <w:rPr>
                  <w:sz w:val="18"/>
                  <w:szCs w:val="18"/>
                </w:rPr>
                <w:t>Banu</w:t>
              </w:r>
              <w:proofErr w:type="spellEnd"/>
              <w:r>
                <w:rPr>
                  <w:sz w:val="18"/>
                  <w:szCs w:val="18"/>
                </w:rPr>
                <w:t xml:space="preserve"> Manta </w:t>
              </w:r>
              <w:r>
                <w:rPr>
                  <w:sz w:val="18"/>
                  <w:szCs w:val="18"/>
                  <w:lang w:val="ro-RO"/>
                </w:rPr>
                <w:t>nr. 9</w:t>
              </w:r>
              <w:r w:rsidRPr="004F71B6">
                <w:rPr>
                  <w:sz w:val="18"/>
                  <w:szCs w:val="18"/>
                  <w:lang w:val="ro-RO"/>
                </w:rPr>
                <w:t>, Sectorul 1 Bucureşti</w:t>
              </w:r>
              <w:r>
                <w:rPr>
                  <w:sz w:val="18"/>
                  <w:szCs w:val="18"/>
                  <w:lang w:val="ro-RO"/>
                </w:rPr>
                <w:t>; 011222</w:t>
              </w:r>
            </w:p>
            <w:p w:rsidR="00FE6BC4" w:rsidRPr="004F71B6" w:rsidRDefault="00FE6BC4" w:rsidP="00EE2F14">
              <w:pPr>
                <w:pStyle w:val="NoSpacing"/>
                <w:ind w:firstLine="0"/>
                <w:jc w:val="right"/>
                <w:rPr>
                  <w:sz w:val="18"/>
                  <w:szCs w:val="18"/>
                  <w:lang w:val="ro-RO"/>
                </w:rPr>
              </w:pPr>
              <w:r w:rsidRPr="004F71B6">
                <w:rPr>
                  <w:sz w:val="18"/>
                  <w:szCs w:val="18"/>
                  <w:lang w:val="ro-RO"/>
                </w:rPr>
                <w:t>Tel. +40-21 222 01 09; Fax: +40-21 222 03 06</w:t>
              </w:r>
            </w:p>
            <w:p w:rsidR="00FE6BC4" w:rsidRPr="004F71B6" w:rsidRDefault="00FE6BC4" w:rsidP="00EE2F14">
              <w:pPr>
                <w:pStyle w:val="NoSpacing"/>
                <w:ind w:firstLine="0"/>
                <w:jc w:val="right"/>
                <w:rPr>
                  <w:sz w:val="18"/>
                  <w:szCs w:val="18"/>
                  <w:lang w:val="ro-RO"/>
                </w:rPr>
              </w:pPr>
              <w:r w:rsidRPr="004F71B6">
                <w:rPr>
                  <w:sz w:val="18"/>
                  <w:szCs w:val="18"/>
                  <w:lang w:val="ro-RO"/>
                </w:rPr>
                <w:t xml:space="preserve">Email: </w:t>
              </w:r>
              <w:hyperlink r:id="rId2" w:history="1">
                <w:r w:rsidRPr="00D4631B">
                  <w:rPr>
                    <w:rStyle w:val="Hyperlink"/>
                    <w:sz w:val="18"/>
                    <w:szCs w:val="18"/>
                  </w:rPr>
                  <w:t>registratura@primarias1.ro</w:t>
                </w:r>
              </w:hyperlink>
            </w:p>
            <w:p w:rsidR="00FE6BC4" w:rsidRPr="004F71B6" w:rsidRDefault="00FE6BC4" w:rsidP="00EE2F14">
              <w:pPr>
                <w:pStyle w:val="NoSpacing"/>
                <w:ind w:firstLine="0"/>
                <w:jc w:val="right"/>
                <w:rPr>
                  <w:lang w:val="ro-RO"/>
                </w:rPr>
              </w:pPr>
              <w:r>
                <w:rPr>
                  <w:sz w:val="18"/>
                  <w:szCs w:val="18"/>
                  <w:lang w:val="ro-RO"/>
                </w:rPr>
                <w:t>http://www.primariasector1.</w:t>
              </w:r>
              <w:r w:rsidRPr="004F71B6">
                <w:rPr>
                  <w:sz w:val="18"/>
                  <w:szCs w:val="18"/>
                  <w:lang w:val="ro-RO"/>
                </w:rPr>
                <w:t>.ro</w:t>
              </w:r>
            </w:p>
          </w:tc>
        </w:tr>
      </w:tbl>
      <w:p w:rsidR="00FE6BC4" w:rsidRPr="0020099C" w:rsidRDefault="00FE6BC4" w:rsidP="007C36BF">
        <w:pPr>
          <w:tabs>
            <w:tab w:val="right" w:pos="9498"/>
          </w:tabs>
          <w:spacing w:after="0" w:line="240" w:lineRule="auto"/>
          <w:jc w:val="left"/>
          <w:rPr>
            <w:i/>
            <w:sz w:val="6"/>
            <w:szCs w:val="6"/>
          </w:rPr>
        </w:pPr>
      </w:p>
      <w:p w:rsidR="00FE6BC4" w:rsidRPr="0020099C" w:rsidRDefault="00FE6BC4" w:rsidP="007C36BF">
        <w:pPr>
          <w:tabs>
            <w:tab w:val="right" w:pos="9498"/>
          </w:tabs>
          <w:spacing w:after="0" w:line="240" w:lineRule="auto"/>
          <w:jc w:val="left"/>
          <w:rPr>
            <w:i/>
            <w:sz w:val="6"/>
            <w:szCs w:val="6"/>
          </w:rPr>
        </w:pPr>
      </w:p>
      <w:p w:rsidR="00FE6BC4" w:rsidRPr="0020099C" w:rsidRDefault="00FE6BC4" w:rsidP="007C36BF">
        <w:pPr>
          <w:tabs>
            <w:tab w:val="right" w:pos="9498"/>
          </w:tabs>
          <w:spacing w:after="0" w:line="240" w:lineRule="auto"/>
          <w:jc w:val="left"/>
          <w:rPr>
            <w:i/>
            <w:sz w:val="6"/>
            <w:szCs w:val="6"/>
          </w:rPr>
        </w:pPr>
      </w:p>
      <w:p w:rsidR="00FE6BC4" w:rsidRPr="0020099C" w:rsidRDefault="00E12333" w:rsidP="007C36BF">
        <w:pPr>
          <w:tabs>
            <w:tab w:val="right" w:pos="9498"/>
          </w:tabs>
          <w:spacing w:after="0" w:line="240" w:lineRule="auto"/>
          <w:jc w:val="left"/>
          <w:rPr>
            <w:i/>
            <w:sz w:val="6"/>
            <w:szCs w:val="6"/>
          </w:rPr>
        </w:pPr>
      </w:p>
    </w:sdtContent>
  </w:sdt>
  <w:p w:rsidR="00FE6BC4" w:rsidRPr="0020099C" w:rsidRDefault="00FE6BC4" w:rsidP="00F4557E">
    <w:pPr>
      <w:pStyle w:val="Footer"/>
      <w:tabs>
        <w:tab w:val="clear" w:pos="4513"/>
        <w:tab w:val="clear" w:pos="9026"/>
      </w:tabs>
      <w:rPr>
        <w:sz w:val="6"/>
        <w:szCs w:val="6"/>
      </w:rPr>
    </w:pPr>
  </w:p>
  <w:p w:rsidR="00FE6BC4" w:rsidRPr="0020099C" w:rsidRDefault="00FE6BC4" w:rsidP="00F4557E">
    <w:pPr>
      <w:pStyle w:val="Footer"/>
      <w:tabs>
        <w:tab w:val="clear" w:pos="4513"/>
        <w:tab w:val="clear" w:pos="9026"/>
      </w:tabs>
      <w:rPr>
        <w:sz w:val="6"/>
        <w:szCs w:val="6"/>
      </w:rPr>
    </w:pPr>
  </w:p>
  <w:p w:rsidR="00FE6BC4" w:rsidRPr="0020099C" w:rsidRDefault="00FE6BC4">
    <w:pPr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333" w:rsidRDefault="00E12333" w:rsidP="006B4A43">
      <w:pPr>
        <w:spacing w:after="0" w:line="240" w:lineRule="auto"/>
      </w:pPr>
      <w:r>
        <w:separator/>
      </w:r>
    </w:p>
  </w:footnote>
  <w:footnote w:type="continuationSeparator" w:id="0">
    <w:p w:rsidR="00E12333" w:rsidRDefault="00E12333" w:rsidP="006B4A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3A38"/>
    <w:multiLevelType w:val="hybridMultilevel"/>
    <w:tmpl w:val="B3B83ECA"/>
    <w:lvl w:ilvl="0" w:tplc="08090017">
      <w:start w:val="1"/>
      <w:numFmt w:val="lowerLetter"/>
      <w:lvlText w:val="%1)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E5C021F"/>
    <w:multiLevelType w:val="hybridMultilevel"/>
    <w:tmpl w:val="1EF4F99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A4576"/>
    <w:multiLevelType w:val="hybridMultilevel"/>
    <w:tmpl w:val="AB6E323A"/>
    <w:lvl w:ilvl="0" w:tplc="B0369A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1D495A"/>
    <w:multiLevelType w:val="hybridMultilevel"/>
    <w:tmpl w:val="7D88651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AD1F0A"/>
    <w:multiLevelType w:val="hybridMultilevel"/>
    <w:tmpl w:val="4D04F44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8F0"/>
    <w:rsid w:val="00021D95"/>
    <w:rsid w:val="00026345"/>
    <w:rsid w:val="00054D6D"/>
    <w:rsid w:val="000843DB"/>
    <w:rsid w:val="00096DB9"/>
    <w:rsid w:val="001033F0"/>
    <w:rsid w:val="00106F4E"/>
    <w:rsid w:val="00111BDE"/>
    <w:rsid w:val="00113449"/>
    <w:rsid w:val="00115B2A"/>
    <w:rsid w:val="001278AB"/>
    <w:rsid w:val="001B6179"/>
    <w:rsid w:val="001C50AE"/>
    <w:rsid w:val="001E69CA"/>
    <w:rsid w:val="001F3E4E"/>
    <w:rsid w:val="001F6E68"/>
    <w:rsid w:val="0020099C"/>
    <w:rsid w:val="00202A27"/>
    <w:rsid w:val="00206518"/>
    <w:rsid w:val="00216E7F"/>
    <w:rsid w:val="00240BB1"/>
    <w:rsid w:val="00250E3F"/>
    <w:rsid w:val="00262703"/>
    <w:rsid w:val="00285710"/>
    <w:rsid w:val="0029226F"/>
    <w:rsid w:val="002B776A"/>
    <w:rsid w:val="002F3982"/>
    <w:rsid w:val="002F427C"/>
    <w:rsid w:val="00310B30"/>
    <w:rsid w:val="0032630A"/>
    <w:rsid w:val="00333D1A"/>
    <w:rsid w:val="00353D64"/>
    <w:rsid w:val="00386BD3"/>
    <w:rsid w:val="00395BDB"/>
    <w:rsid w:val="003D5D10"/>
    <w:rsid w:val="003D6158"/>
    <w:rsid w:val="003E032C"/>
    <w:rsid w:val="003F2F3F"/>
    <w:rsid w:val="003F7A57"/>
    <w:rsid w:val="004113CE"/>
    <w:rsid w:val="00421E91"/>
    <w:rsid w:val="00427830"/>
    <w:rsid w:val="004336B0"/>
    <w:rsid w:val="0043383B"/>
    <w:rsid w:val="0046456C"/>
    <w:rsid w:val="0047024D"/>
    <w:rsid w:val="004D13AC"/>
    <w:rsid w:val="004E6E0F"/>
    <w:rsid w:val="00504DD2"/>
    <w:rsid w:val="00505E07"/>
    <w:rsid w:val="00510EB7"/>
    <w:rsid w:val="005145E3"/>
    <w:rsid w:val="00525F56"/>
    <w:rsid w:val="00526376"/>
    <w:rsid w:val="00560239"/>
    <w:rsid w:val="00574F33"/>
    <w:rsid w:val="005A6542"/>
    <w:rsid w:val="005C7A98"/>
    <w:rsid w:val="005D280F"/>
    <w:rsid w:val="00600576"/>
    <w:rsid w:val="00637479"/>
    <w:rsid w:val="006423E2"/>
    <w:rsid w:val="00652C77"/>
    <w:rsid w:val="00661A5D"/>
    <w:rsid w:val="00672441"/>
    <w:rsid w:val="006978EA"/>
    <w:rsid w:val="006B4A43"/>
    <w:rsid w:val="006C528F"/>
    <w:rsid w:val="00704508"/>
    <w:rsid w:val="00707C4D"/>
    <w:rsid w:val="0071704D"/>
    <w:rsid w:val="00744679"/>
    <w:rsid w:val="00751F8F"/>
    <w:rsid w:val="0076176A"/>
    <w:rsid w:val="007C36BF"/>
    <w:rsid w:val="007C4420"/>
    <w:rsid w:val="007C78BB"/>
    <w:rsid w:val="007D743A"/>
    <w:rsid w:val="007F3C49"/>
    <w:rsid w:val="00805965"/>
    <w:rsid w:val="0085161E"/>
    <w:rsid w:val="008605B0"/>
    <w:rsid w:val="00880544"/>
    <w:rsid w:val="008829AC"/>
    <w:rsid w:val="008B6638"/>
    <w:rsid w:val="008D1870"/>
    <w:rsid w:val="008D24C8"/>
    <w:rsid w:val="008E6BDB"/>
    <w:rsid w:val="00902FD5"/>
    <w:rsid w:val="0090683E"/>
    <w:rsid w:val="00922051"/>
    <w:rsid w:val="00936057"/>
    <w:rsid w:val="00953278"/>
    <w:rsid w:val="009659FB"/>
    <w:rsid w:val="00994789"/>
    <w:rsid w:val="009B33AE"/>
    <w:rsid w:val="009C4F7F"/>
    <w:rsid w:val="009D1454"/>
    <w:rsid w:val="009D3BDF"/>
    <w:rsid w:val="009E507C"/>
    <w:rsid w:val="009E5F83"/>
    <w:rsid w:val="009E7221"/>
    <w:rsid w:val="00A05F00"/>
    <w:rsid w:val="00A334E8"/>
    <w:rsid w:val="00A816BE"/>
    <w:rsid w:val="00AA7093"/>
    <w:rsid w:val="00AB1C50"/>
    <w:rsid w:val="00B00BB7"/>
    <w:rsid w:val="00B13E8D"/>
    <w:rsid w:val="00B2775B"/>
    <w:rsid w:val="00B53A0E"/>
    <w:rsid w:val="00BD70BF"/>
    <w:rsid w:val="00BE06CB"/>
    <w:rsid w:val="00C218EB"/>
    <w:rsid w:val="00C32F79"/>
    <w:rsid w:val="00C66D46"/>
    <w:rsid w:val="00C66E19"/>
    <w:rsid w:val="00C71B07"/>
    <w:rsid w:val="00C75E71"/>
    <w:rsid w:val="00C84555"/>
    <w:rsid w:val="00C84BDF"/>
    <w:rsid w:val="00CB0B58"/>
    <w:rsid w:val="00CB48AE"/>
    <w:rsid w:val="00CE7156"/>
    <w:rsid w:val="00CF20DF"/>
    <w:rsid w:val="00CF58D8"/>
    <w:rsid w:val="00D11732"/>
    <w:rsid w:val="00D12E0F"/>
    <w:rsid w:val="00D16684"/>
    <w:rsid w:val="00D2096A"/>
    <w:rsid w:val="00D24CE7"/>
    <w:rsid w:val="00D413D7"/>
    <w:rsid w:val="00D4176C"/>
    <w:rsid w:val="00D6566C"/>
    <w:rsid w:val="00D65796"/>
    <w:rsid w:val="00D7216A"/>
    <w:rsid w:val="00D753BD"/>
    <w:rsid w:val="00D83D3E"/>
    <w:rsid w:val="00DD4B97"/>
    <w:rsid w:val="00E12333"/>
    <w:rsid w:val="00E6115B"/>
    <w:rsid w:val="00E6373B"/>
    <w:rsid w:val="00E76F9F"/>
    <w:rsid w:val="00E84B2F"/>
    <w:rsid w:val="00E85B26"/>
    <w:rsid w:val="00EE23FB"/>
    <w:rsid w:val="00EE2F14"/>
    <w:rsid w:val="00F0441F"/>
    <w:rsid w:val="00F05655"/>
    <w:rsid w:val="00F06E1E"/>
    <w:rsid w:val="00F15103"/>
    <w:rsid w:val="00F401F8"/>
    <w:rsid w:val="00F4557E"/>
    <w:rsid w:val="00F54ADA"/>
    <w:rsid w:val="00F574F6"/>
    <w:rsid w:val="00F60C2B"/>
    <w:rsid w:val="00F87545"/>
    <w:rsid w:val="00FC7B73"/>
    <w:rsid w:val="00FE18F0"/>
    <w:rsid w:val="00FE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C50"/>
    <w:pPr>
      <w:spacing w:after="120" w:line="288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ADA"/>
    <w:pPr>
      <w:ind w:left="720"/>
      <w:contextualSpacing/>
    </w:pPr>
  </w:style>
  <w:style w:type="paragraph" w:customStyle="1" w:styleId="Etichete">
    <w:name w:val="Etichete"/>
    <w:basedOn w:val="Normal"/>
    <w:qFormat/>
    <w:rsid w:val="00202A27"/>
    <w:pPr>
      <w:spacing w:after="0" w:line="240" w:lineRule="auto"/>
      <w:jc w:val="center"/>
    </w:pPr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6B4A43"/>
    <w:pPr>
      <w:tabs>
        <w:tab w:val="center" w:pos="4320"/>
        <w:tab w:val="right" w:pos="8640"/>
      </w:tabs>
      <w:ind w:firstLine="567"/>
    </w:pPr>
    <w:rPr>
      <w:rFonts w:eastAsia="Times New Roman" w:cs="Times New Roman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B4A4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B4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A43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F4557E"/>
    <w:rPr>
      <w:color w:val="0000FF"/>
      <w:u w:val="single"/>
    </w:rPr>
  </w:style>
  <w:style w:type="paragraph" w:styleId="NoSpacing">
    <w:name w:val="No Spacing"/>
    <w:uiPriority w:val="1"/>
    <w:qFormat/>
    <w:rsid w:val="00F4557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5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3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37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373B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373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D70BF"/>
    <w:rPr>
      <w:color w:val="800080"/>
      <w:u w:val="single"/>
    </w:rPr>
  </w:style>
  <w:style w:type="paragraph" w:customStyle="1" w:styleId="xl905">
    <w:name w:val="xl905"/>
    <w:basedOn w:val="Normal"/>
    <w:rsid w:val="00BD70BF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06">
    <w:name w:val="xl906"/>
    <w:basedOn w:val="Normal"/>
    <w:rsid w:val="00BD70BF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/>
      <w:iCs/>
      <w:szCs w:val="24"/>
      <w:lang w:val="en-US"/>
    </w:rPr>
  </w:style>
  <w:style w:type="paragraph" w:customStyle="1" w:styleId="xl907">
    <w:name w:val="xl907"/>
    <w:basedOn w:val="Normal"/>
    <w:rsid w:val="00BD70B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08">
    <w:name w:val="xl908"/>
    <w:basedOn w:val="Normal"/>
    <w:rsid w:val="00BD70B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09">
    <w:name w:val="xl909"/>
    <w:basedOn w:val="Normal"/>
    <w:rsid w:val="00BD70BF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10">
    <w:name w:val="xl910"/>
    <w:basedOn w:val="Normal"/>
    <w:rsid w:val="00BD70BF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11">
    <w:name w:val="xl911"/>
    <w:basedOn w:val="Normal"/>
    <w:rsid w:val="00BD70B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12">
    <w:name w:val="xl912"/>
    <w:basedOn w:val="Normal"/>
    <w:rsid w:val="00BD70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3">
    <w:name w:val="xl913"/>
    <w:basedOn w:val="Normal"/>
    <w:rsid w:val="00BD70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4">
    <w:name w:val="xl914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5">
    <w:name w:val="xl915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6">
    <w:name w:val="xl916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7">
    <w:name w:val="xl917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8">
    <w:name w:val="xl918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9">
    <w:name w:val="xl919"/>
    <w:basedOn w:val="Normal"/>
    <w:rsid w:val="00BD70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0">
    <w:name w:val="xl920"/>
    <w:basedOn w:val="Normal"/>
    <w:rsid w:val="00BD70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1">
    <w:name w:val="xl921"/>
    <w:basedOn w:val="Normal"/>
    <w:rsid w:val="00BD70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2">
    <w:name w:val="xl922"/>
    <w:basedOn w:val="Normal"/>
    <w:rsid w:val="00BD70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3">
    <w:name w:val="xl923"/>
    <w:basedOn w:val="Normal"/>
    <w:rsid w:val="00BD70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4">
    <w:name w:val="xl924"/>
    <w:basedOn w:val="Normal"/>
    <w:rsid w:val="00BD70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5">
    <w:name w:val="xl925"/>
    <w:basedOn w:val="Normal"/>
    <w:rsid w:val="00BD70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6">
    <w:name w:val="xl926"/>
    <w:basedOn w:val="Normal"/>
    <w:rsid w:val="00BD70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7">
    <w:name w:val="xl927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8">
    <w:name w:val="xl928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9">
    <w:name w:val="xl929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30">
    <w:name w:val="xl930"/>
    <w:basedOn w:val="Normal"/>
    <w:rsid w:val="00BD70BF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szCs w:val="24"/>
      <w:lang w:val="en-US"/>
    </w:rPr>
  </w:style>
  <w:style w:type="paragraph" w:customStyle="1" w:styleId="xl931">
    <w:name w:val="xl931"/>
    <w:basedOn w:val="Normal"/>
    <w:rsid w:val="00BD70BF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en-US"/>
    </w:rPr>
  </w:style>
  <w:style w:type="paragraph" w:customStyle="1" w:styleId="xl932">
    <w:name w:val="xl932"/>
    <w:basedOn w:val="Normal"/>
    <w:rsid w:val="00BD70BF"/>
    <w:pPr>
      <w:spacing w:before="100" w:beforeAutospacing="1" w:after="100" w:afterAutospacing="1" w:line="240" w:lineRule="auto"/>
      <w:jc w:val="right"/>
    </w:pPr>
    <w:rPr>
      <w:rFonts w:eastAsia="Times New Roman" w:cs="Times New Roman"/>
      <w:b/>
      <w:bCs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C50"/>
    <w:pPr>
      <w:spacing w:after="120" w:line="288" w:lineRule="auto"/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ADA"/>
    <w:pPr>
      <w:ind w:left="720"/>
      <w:contextualSpacing/>
    </w:pPr>
  </w:style>
  <w:style w:type="paragraph" w:customStyle="1" w:styleId="Etichete">
    <w:name w:val="Etichete"/>
    <w:basedOn w:val="Normal"/>
    <w:qFormat/>
    <w:rsid w:val="00202A27"/>
    <w:pPr>
      <w:spacing w:after="0" w:line="240" w:lineRule="auto"/>
      <w:jc w:val="center"/>
    </w:pPr>
    <w:rPr>
      <w:rFonts w:eastAsia="Times New Roman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rsid w:val="006B4A43"/>
    <w:pPr>
      <w:tabs>
        <w:tab w:val="center" w:pos="4320"/>
        <w:tab w:val="right" w:pos="8640"/>
      </w:tabs>
      <w:ind w:firstLine="567"/>
    </w:pPr>
    <w:rPr>
      <w:rFonts w:eastAsia="Times New Roman" w:cs="Times New Roman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B4A4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B4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A43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F4557E"/>
    <w:rPr>
      <w:color w:val="0000FF"/>
      <w:u w:val="single"/>
    </w:rPr>
  </w:style>
  <w:style w:type="paragraph" w:styleId="NoSpacing">
    <w:name w:val="No Spacing"/>
    <w:uiPriority w:val="1"/>
    <w:qFormat/>
    <w:rsid w:val="00F4557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5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3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37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373B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373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D70BF"/>
    <w:rPr>
      <w:color w:val="800080"/>
      <w:u w:val="single"/>
    </w:rPr>
  </w:style>
  <w:style w:type="paragraph" w:customStyle="1" w:styleId="xl905">
    <w:name w:val="xl905"/>
    <w:basedOn w:val="Normal"/>
    <w:rsid w:val="00BD70BF"/>
    <w:pP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06">
    <w:name w:val="xl906"/>
    <w:basedOn w:val="Normal"/>
    <w:rsid w:val="00BD70BF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i/>
      <w:iCs/>
      <w:szCs w:val="24"/>
      <w:lang w:val="en-US"/>
    </w:rPr>
  </w:style>
  <w:style w:type="paragraph" w:customStyle="1" w:styleId="xl907">
    <w:name w:val="xl907"/>
    <w:basedOn w:val="Normal"/>
    <w:rsid w:val="00BD70BF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08">
    <w:name w:val="xl908"/>
    <w:basedOn w:val="Normal"/>
    <w:rsid w:val="00BD70B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09">
    <w:name w:val="xl909"/>
    <w:basedOn w:val="Normal"/>
    <w:rsid w:val="00BD70BF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10">
    <w:name w:val="xl910"/>
    <w:basedOn w:val="Normal"/>
    <w:rsid w:val="00BD70BF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11">
    <w:name w:val="xl911"/>
    <w:basedOn w:val="Normal"/>
    <w:rsid w:val="00BD70BF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Cs w:val="24"/>
      <w:lang w:val="en-US"/>
    </w:rPr>
  </w:style>
  <w:style w:type="paragraph" w:customStyle="1" w:styleId="xl912">
    <w:name w:val="xl912"/>
    <w:basedOn w:val="Normal"/>
    <w:rsid w:val="00BD70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3">
    <w:name w:val="xl913"/>
    <w:basedOn w:val="Normal"/>
    <w:rsid w:val="00BD70B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4">
    <w:name w:val="xl914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5">
    <w:name w:val="xl915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6">
    <w:name w:val="xl916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7">
    <w:name w:val="xl917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8">
    <w:name w:val="xl918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19">
    <w:name w:val="xl919"/>
    <w:basedOn w:val="Normal"/>
    <w:rsid w:val="00BD70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0">
    <w:name w:val="xl920"/>
    <w:basedOn w:val="Normal"/>
    <w:rsid w:val="00BD70B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1">
    <w:name w:val="xl921"/>
    <w:basedOn w:val="Normal"/>
    <w:rsid w:val="00BD70B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2">
    <w:name w:val="xl922"/>
    <w:basedOn w:val="Normal"/>
    <w:rsid w:val="00BD70B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3">
    <w:name w:val="xl923"/>
    <w:basedOn w:val="Normal"/>
    <w:rsid w:val="00BD70B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4">
    <w:name w:val="xl924"/>
    <w:basedOn w:val="Normal"/>
    <w:rsid w:val="00BD70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5">
    <w:name w:val="xl925"/>
    <w:basedOn w:val="Normal"/>
    <w:rsid w:val="00BD70B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6">
    <w:name w:val="xl926"/>
    <w:basedOn w:val="Normal"/>
    <w:rsid w:val="00BD70B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7">
    <w:name w:val="xl927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8">
    <w:name w:val="xl928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29">
    <w:name w:val="xl929"/>
    <w:basedOn w:val="Normal"/>
    <w:rsid w:val="00BD70B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930">
    <w:name w:val="xl930"/>
    <w:basedOn w:val="Normal"/>
    <w:rsid w:val="00BD70BF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szCs w:val="24"/>
      <w:lang w:val="en-US"/>
    </w:rPr>
  </w:style>
  <w:style w:type="paragraph" w:customStyle="1" w:styleId="xl931">
    <w:name w:val="xl931"/>
    <w:basedOn w:val="Normal"/>
    <w:rsid w:val="00BD70BF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en-US"/>
    </w:rPr>
  </w:style>
  <w:style w:type="paragraph" w:customStyle="1" w:styleId="xl932">
    <w:name w:val="xl932"/>
    <w:basedOn w:val="Normal"/>
    <w:rsid w:val="00BD70BF"/>
    <w:pPr>
      <w:spacing w:before="100" w:beforeAutospacing="1" w:after="100" w:afterAutospacing="1" w:line="240" w:lineRule="auto"/>
      <w:jc w:val="right"/>
    </w:pPr>
    <w:rPr>
      <w:rFonts w:eastAsia="Times New Roman" w:cs="Times New Roman"/>
      <w:b/>
      <w:bCs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gistratura@primarias1.ro" TargetMode="External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zvan.munteanu\AppData\Local\Microsoft\Windows\Temporary%20Internet%20Files\Content.Outlook\8685ZQHV\Antet%20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67F57-1245-48A3-8287-3C10AD877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RT</Template>
  <TotalTime>301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Munteanu</dc:creator>
  <cp:lastModifiedBy>Utilizator</cp:lastModifiedBy>
  <cp:revision>34</cp:revision>
  <cp:lastPrinted>2019-05-13T14:01:00Z</cp:lastPrinted>
  <dcterms:created xsi:type="dcterms:W3CDTF">2018-04-04T08:42:00Z</dcterms:created>
  <dcterms:modified xsi:type="dcterms:W3CDTF">2019-06-05T07:55:00Z</dcterms:modified>
</cp:coreProperties>
</file>